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D268B" w:rsidRPr="000E6CD2" w14:paraId="0A7D8DD4" w14:textId="77777777" w:rsidTr="006B5F95">
        <w:trPr>
          <w:trHeight w:val="284"/>
        </w:trPr>
        <w:tc>
          <w:tcPr>
            <w:tcW w:w="9923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99CABF3" w14:textId="77777777" w:rsidR="006D268B" w:rsidRPr="006D268B" w:rsidRDefault="006D268B" w:rsidP="006D268B">
            <w:pPr>
              <w:jc w:val="center"/>
              <w:rPr>
                <w:rFonts w:cs="Arial"/>
                <w:b/>
                <w:sz w:val="24"/>
              </w:rPr>
            </w:pPr>
            <w:r w:rsidRPr="006D268B">
              <w:rPr>
                <w:rFonts w:cs="Arial"/>
                <w:b/>
                <w:sz w:val="24"/>
              </w:rPr>
              <w:t>Eigenerklärung Unterauftragnehmer</w:t>
            </w:r>
            <w:r>
              <w:rPr>
                <w:rFonts w:cs="Arial"/>
                <w:b/>
                <w:sz w:val="24"/>
              </w:rPr>
              <w:t>l</w:t>
            </w:r>
            <w:r w:rsidRPr="006D268B">
              <w:rPr>
                <w:rFonts w:cs="Arial"/>
                <w:b/>
                <w:sz w:val="24"/>
              </w:rPr>
              <w:t>eistungen / Eignungsleihe</w:t>
            </w:r>
          </w:p>
        </w:tc>
      </w:tr>
      <w:tr w:rsidR="000E6CD2" w:rsidRPr="000E6CD2" w14:paraId="2BBF24B9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B6BDEF" w14:textId="77777777" w:rsidR="000E6CD2" w:rsidRPr="000E6CD2" w:rsidRDefault="006D268B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Name des </w:t>
            </w:r>
            <w:r w:rsidR="000E6CD2" w:rsidRPr="000E6CD2">
              <w:rPr>
                <w:rFonts w:cs="Arial"/>
                <w:szCs w:val="20"/>
              </w:rPr>
              <w:t>Bieter</w:t>
            </w:r>
            <w:r>
              <w:rPr>
                <w:rFonts w:cs="Arial"/>
                <w:szCs w:val="20"/>
              </w:rPr>
              <w:t>s/Bewerbers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A12AF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FFA98A7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73DCBFF9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F08FD1" w14:textId="77777777" w:rsidR="000E6CD2" w:rsidRPr="000E6CD2" w:rsidRDefault="006D268B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DCA311F" w14:textId="02C482B4" w:rsidR="000E6CD2" w:rsidRPr="006D268B" w:rsidRDefault="00216EBD" w:rsidP="000E6CD2">
            <w:pPr>
              <w:rPr>
                <w:rFonts w:cs="Arial"/>
                <w:b/>
                <w:szCs w:val="20"/>
              </w:rPr>
            </w:pPr>
            <w:r w:rsidRPr="006D268B">
              <w:rPr>
                <w:rFonts w:cs="Arial"/>
                <w:b/>
                <w:szCs w:val="20"/>
              </w:rPr>
              <w:fldChar w:fldCharType="begin"/>
            </w:r>
            <w:r w:rsidRPr="006D268B">
              <w:rPr>
                <w:rFonts w:cs="Arial"/>
                <w:b/>
                <w:szCs w:val="20"/>
              </w:rPr>
              <w:instrText xml:space="preserve"> MERGEFIELD VergabeNr </w:instrText>
            </w:r>
            <w:r w:rsidRPr="006D268B">
              <w:rPr>
                <w:rFonts w:cs="Arial"/>
                <w:b/>
                <w:szCs w:val="20"/>
              </w:rPr>
              <w:fldChar w:fldCharType="separate"/>
            </w:r>
            <w:r w:rsidR="00340DDF" w:rsidRPr="006D268B">
              <w:rPr>
                <w:rFonts w:cs="Arial"/>
                <w:b/>
                <w:noProof/>
                <w:szCs w:val="20"/>
              </w:rPr>
              <w:t>0</w:t>
            </w:r>
            <w:r w:rsidR="00564E57">
              <w:rPr>
                <w:rFonts w:cs="Arial"/>
                <w:b/>
                <w:noProof/>
                <w:szCs w:val="20"/>
              </w:rPr>
              <w:t>2</w:t>
            </w:r>
            <w:r w:rsidR="00500054">
              <w:rPr>
                <w:rFonts w:cs="Arial"/>
                <w:b/>
                <w:noProof/>
                <w:szCs w:val="20"/>
              </w:rPr>
              <w:t>8</w:t>
            </w:r>
            <w:r w:rsidR="007B6E26" w:rsidRPr="006D268B">
              <w:rPr>
                <w:rFonts w:cs="Arial"/>
                <w:b/>
                <w:noProof/>
                <w:szCs w:val="20"/>
              </w:rPr>
              <w:t>/202</w:t>
            </w:r>
            <w:r w:rsidRPr="006D268B">
              <w:rPr>
                <w:rFonts w:cs="Arial"/>
                <w:b/>
                <w:szCs w:val="20"/>
              </w:rPr>
              <w:fldChar w:fldCharType="end"/>
            </w:r>
            <w:r w:rsidR="002556E5">
              <w:rPr>
                <w:rFonts w:cs="Arial"/>
                <w:b/>
                <w:szCs w:val="20"/>
              </w:rPr>
              <w:t>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CB5730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472B487B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6BDB71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266631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2556E5" w:rsidRPr="000E6CD2" w14:paraId="289667BD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28878FD" w14:textId="7D28C105" w:rsidR="002556E5" w:rsidRPr="000E6CD2" w:rsidRDefault="00500054" w:rsidP="002556E5">
            <w:pPr>
              <w:rPr>
                <w:rFonts w:cs="Arial"/>
                <w:szCs w:val="20"/>
              </w:rPr>
            </w:pPr>
            <w:bookmarkStart w:id="0" w:name="_Hlk231817741"/>
            <w:r w:rsidRPr="00531E33">
              <w:rPr>
                <w:rFonts w:cs="Arial"/>
                <w:b/>
              </w:rPr>
              <w:t>Neubau von 32</w:t>
            </w:r>
            <w:r>
              <w:rPr>
                <w:rFonts w:cs="Arial"/>
                <w:b/>
              </w:rPr>
              <w:t xml:space="preserve"> </w:t>
            </w:r>
            <w:r w:rsidRPr="00531E33">
              <w:rPr>
                <w:rFonts w:cs="Arial"/>
                <w:b/>
              </w:rPr>
              <w:t>PKW-Stellplätzen an der Straße "Schwedendamm" in 14712 Rathenow</w:t>
            </w:r>
            <w:bookmarkEnd w:id="0"/>
          </w:p>
        </w:tc>
      </w:tr>
      <w:tr w:rsidR="000E6CD2" w:rsidRPr="000E6CD2" w14:paraId="3859B6C9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24ADF59" w14:textId="77777777" w:rsidR="002556E5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  <w:r w:rsidR="002556E5">
              <w:rPr>
                <w:rFonts w:cs="Arial"/>
                <w:szCs w:val="20"/>
              </w:rPr>
              <w:t xml:space="preserve"> </w:t>
            </w:r>
            <w:bookmarkStart w:id="1" w:name="_Hlk216948346"/>
          </w:p>
          <w:bookmarkEnd w:id="1"/>
          <w:p w14:paraId="47BD26CB" w14:textId="62FAFAF7" w:rsidR="000E6CD2" w:rsidRPr="000E6CD2" w:rsidRDefault="00DC7EA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</w:rPr>
              <w:t>Malerarbeiten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86117D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1E6207D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4C616B5" w14:textId="0666A7E8" w:rsidR="000E6CD2" w:rsidRPr="006D268B" w:rsidRDefault="00957220" w:rsidP="000E6CD2">
            <w:pPr>
              <w:rPr>
                <w:rFonts w:cs="Arial"/>
                <w:b/>
                <w:szCs w:val="20"/>
              </w:rPr>
            </w:pPr>
            <w:bookmarkStart w:id="2" w:name="_Hlk208309835"/>
            <w:r>
              <w:rPr>
                <w:rFonts w:cs="Arial"/>
              </w:rPr>
              <w:t>Sanierung von vorhandenen Wegen im Bereich der Grünanlagen (Friedwiese)</w:t>
            </w:r>
            <w:bookmarkEnd w:id="2"/>
          </w:p>
        </w:tc>
      </w:tr>
    </w:tbl>
    <w:p w14:paraId="31D417D4" w14:textId="77777777" w:rsidR="000E6CD2" w:rsidRDefault="000E6CD2" w:rsidP="000E6CD2">
      <w:pPr>
        <w:rPr>
          <w:rFonts w:cs="Arial"/>
          <w:szCs w:val="20"/>
        </w:rPr>
      </w:pPr>
    </w:p>
    <w:p w14:paraId="30A2ED7E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57DCD91" w14:textId="77777777" w:rsidR="000E6CD2" w:rsidRDefault="000E6CD2" w:rsidP="000E6CD2"/>
    <w:p w14:paraId="764428DC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2FE0836C" w14:textId="77777777" w:rsidR="000E6CD2" w:rsidRPr="000E6CD2" w:rsidRDefault="000E6CD2" w:rsidP="000E6CD2"/>
    <w:p w14:paraId="531E97AE" w14:textId="77777777" w:rsidR="000E6CD2" w:rsidRDefault="006D268B" w:rsidP="000E6CD2">
      <w: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>
        <w:instrText xml:space="preserve"> FORMCHECKBOX </w:instrText>
      </w:r>
      <w:r w:rsidR="00500054">
        <w:fldChar w:fldCharType="separate"/>
      </w:r>
      <w:r>
        <w:fldChar w:fldCharType="end"/>
      </w:r>
      <w:bookmarkEnd w:id="3"/>
      <w:r>
        <w:t xml:space="preserve"> </w:t>
      </w:r>
      <w:r w:rsidR="000E6CD2" w:rsidRPr="000E0E8F">
        <w:t>Zur Ausführung der im Angebot enthaltenen Leistungen benenne ich</w:t>
      </w:r>
      <w:r>
        <w:t xml:space="preserve"> nachfolgend die für Teilleistungen vorgesehenen Unterauftragnehmer bzw. Nachunternehmer sowie </w:t>
      </w:r>
      <w:r w:rsidR="000E6CD2" w:rsidRPr="000E0E8F">
        <w:t>Art</w:t>
      </w:r>
      <w:r w:rsidR="000E6CD2">
        <w:t xml:space="preserve"> und Umfang der</w:t>
      </w:r>
      <w:r>
        <w:t xml:space="preserve"> betreffenden</w:t>
      </w:r>
      <w:r w:rsidR="000E6CD2">
        <w:t xml:space="preserve"> </w:t>
      </w:r>
      <w:r w:rsidR="000E6CD2" w:rsidRPr="000E0E8F">
        <w:t>Teilleistungen</w:t>
      </w:r>
      <w:r>
        <w:t xml:space="preserve"> des Leistungsverzeichnisses. Das entsprechende Formblatt FB_236 Verpflichtungserklärung anderer Unternehmen inkl. Nachweise zur Eignung des Nachunternehmers wird auf Anforderung eingereicht. </w:t>
      </w:r>
    </w:p>
    <w:p w14:paraId="57ADD90F" w14:textId="77777777" w:rsidR="000E6CD2" w:rsidRDefault="000E6CD2" w:rsidP="000E6CD2"/>
    <w:tbl>
      <w:tblPr>
        <w:tblW w:w="9492" w:type="dxa"/>
        <w:tblLook w:val="01E0" w:firstRow="1" w:lastRow="1" w:firstColumn="1" w:lastColumn="1" w:noHBand="0" w:noVBand="0"/>
      </w:tblPr>
      <w:tblGrid>
        <w:gridCol w:w="2977"/>
        <w:gridCol w:w="3260"/>
        <w:gridCol w:w="3255"/>
      </w:tblGrid>
      <w:tr w:rsidR="006D268B" w:rsidRPr="00EE7B92" w14:paraId="20AB08CE" w14:textId="77777777" w:rsidTr="00A77FC7">
        <w:trPr>
          <w:trHeight w:val="284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36CEF0A" w14:textId="77777777" w:rsidR="006D268B" w:rsidRPr="00EE7B92" w:rsidRDefault="006D268B" w:rsidP="006D268B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1B1D43" w14:textId="77777777" w:rsidR="006D268B" w:rsidRPr="00EE7B92" w:rsidRDefault="006D268B" w:rsidP="006D268B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  <w:tc>
          <w:tcPr>
            <w:tcW w:w="3255" w:type="dxa"/>
            <w:vAlign w:val="center"/>
          </w:tcPr>
          <w:p w14:paraId="3C3E69E2" w14:textId="77777777" w:rsidR="006D268B" w:rsidRDefault="006D268B" w:rsidP="006D268B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Name Unterauftragnehmer / </w:t>
            </w:r>
          </w:p>
          <w:p w14:paraId="4170D513" w14:textId="77777777" w:rsidR="006D268B" w:rsidRPr="00EE7B92" w:rsidRDefault="006D268B" w:rsidP="006D268B">
            <w:pPr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Nachunternehmer, ggf. einschl. PQ-Nummer (falls vorhanden)</w:t>
            </w:r>
          </w:p>
        </w:tc>
      </w:tr>
      <w:tr w:rsidR="006D268B" w:rsidRPr="00EE7B92" w14:paraId="7FF60AF0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7D8493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4"/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653EF04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  <w:bookmarkEnd w:id="5"/>
          </w:p>
        </w:tc>
        <w:tc>
          <w:tcPr>
            <w:tcW w:w="3255" w:type="dxa"/>
            <w:vAlign w:val="center"/>
          </w:tcPr>
          <w:p w14:paraId="6D0550B4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3DF02A87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0E9BA4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4759F32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3F6918FB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3A63A275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19C529C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51A1526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74AA0A8C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6A61DB87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B5C3740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BC0566F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5CC0C567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62F659DA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72FC573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EB6ACD7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11116257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62D9FA7E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FE1ED85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961BB51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755BEE82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5B2B7726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6BAAFC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08B5F03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3DC8CB49" w14:textId="77777777" w:rsidR="006D268B" w:rsidRPr="00EE7B92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41F70824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D86DF85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A39CEAE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06BAA921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451FA669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D002CE9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AC7CCB2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6E04B1A3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745BED87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A3FEF12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1C37914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3308D18D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6D268B" w:rsidRPr="00EE7B92" w14:paraId="75DF07BC" w14:textId="77777777" w:rsidTr="00A77FC7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5B4560C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55C387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55" w:type="dxa"/>
            <w:vAlign w:val="center"/>
          </w:tcPr>
          <w:p w14:paraId="5F3B0295" w14:textId="77777777" w:rsidR="006D268B" w:rsidRDefault="006D268B" w:rsidP="006D268B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</w:tbl>
    <w:p w14:paraId="0838AFEF" w14:textId="77777777" w:rsidR="000E6CD2" w:rsidRDefault="000E6CD2">
      <w:pPr>
        <w:rPr>
          <w:sz w:val="16"/>
        </w:rPr>
      </w:pPr>
    </w:p>
    <w:p w14:paraId="01C22863" w14:textId="77777777" w:rsidR="00A77FC7" w:rsidRDefault="00A77FC7" w:rsidP="00A77FC7">
      <w:pPr>
        <w:jc w:val="both"/>
        <w:rPr>
          <w:b/>
          <w:szCs w:val="20"/>
        </w:rPr>
      </w:pPr>
      <w:r>
        <w:rPr>
          <w:b/>
          <w:szCs w:val="20"/>
        </w:rPr>
        <w:t xml:space="preserve">Erklärung Eignungsleihe </w:t>
      </w:r>
    </w:p>
    <w:p w14:paraId="10941929" w14:textId="77777777" w:rsidR="00A77FC7" w:rsidRDefault="00A77FC7" w:rsidP="00A77FC7">
      <w:pPr>
        <w:jc w:val="both"/>
        <w:rPr>
          <w:b/>
          <w:szCs w:val="20"/>
        </w:rPr>
      </w:pPr>
    </w:p>
    <w:p w14:paraId="1C960068" w14:textId="77777777" w:rsidR="00A77FC7" w:rsidRDefault="00A77FC7" w:rsidP="00A77FC7">
      <w:pPr>
        <w:jc w:val="both"/>
      </w:pPr>
      <w:r>
        <w:rPr>
          <w:b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"/>
      <w:r>
        <w:rPr>
          <w:b/>
          <w:szCs w:val="20"/>
        </w:rPr>
        <w:instrText xml:space="preserve"> FORMCHECKBOX </w:instrText>
      </w:r>
      <w:r w:rsidR="00500054">
        <w:rPr>
          <w:b/>
          <w:szCs w:val="20"/>
        </w:rPr>
      </w:r>
      <w:r w:rsidR="00500054">
        <w:rPr>
          <w:b/>
          <w:szCs w:val="20"/>
        </w:rPr>
        <w:fldChar w:fldCharType="separate"/>
      </w:r>
      <w:r>
        <w:rPr>
          <w:b/>
          <w:szCs w:val="20"/>
        </w:rPr>
        <w:fldChar w:fldCharType="end"/>
      </w:r>
      <w:bookmarkEnd w:id="6"/>
      <w:r>
        <w:rPr>
          <w:b/>
          <w:szCs w:val="20"/>
        </w:rPr>
        <w:t xml:space="preserve"> </w:t>
      </w:r>
      <w:r w:rsidRPr="00A77FC7">
        <w:rPr>
          <w:szCs w:val="20"/>
        </w:rPr>
        <w:t xml:space="preserve">Ich beabsichtige/Wir beabsichtigen zum Nachweis meiner/unserer Eignung in Hinblick auf die wirtschaftliche und finanzielle bzw. technische und berufliche Leistungsfähigkeit die Kapazitäten anderer Unternehmen wie unten aufgeführt in Anspruch zu nehmen. Das entsprechende </w:t>
      </w:r>
      <w:r w:rsidRPr="00A77FC7">
        <w:t>Formblatt FB_236 Verpflichtungserklärung anderer Unternehmen wird auf Anforderung eingereicht.</w:t>
      </w:r>
    </w:p>
    <w:p w14:paraId="419A5D57" w14:textId="77777777" w:rsidR="00A77FC7" w:rsidRDefault="00A77FC7" w:rsidP="00A77FC7">
      <w:pPr>
        <w:jc w:val="both"/>
        <w:rPr>
          <w:b/>
          <w:szCs w:val="20"/>
        </w:rPr>
      </w:pPr>
    </w:p>
    <w:tbl>
      <w:tblPr>
        <w:tblW w:w="9492" w:type="dxa"/>
        <w:tblLook w:val="01E0" w:firstRow="1" w:lastRow="1" w:firstColumn="1" w:lastColumn="1" w:noHBand="0" w:noVBand="0"/>
      </w:tblPr>
      <w:tblGrid>
        <w:gridCol w:w="4531"/>
        <w:gridCol w:w="4961"/>
      </w:tblGrid>
      <w:tr w:rsidR="00A77FC7" w:rsidRPr="00EE7B92" w14:paraId="2C652279" w14:textId="77777777" w:rsidTr="007A1C12">
        <w:trPr>
          <w:trHeight w:val="284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9FB97FD" w14:textId="77777777" w:rsidR="00A77FC7" w:rsidRPr="00A77FC7" w:rsidRDefault="00A77FC7" w:rsidP="007A1C12">
            <w:pPr>
              <w:jc w:val="center"/>
              <w:rPr>
                <w:rFonts w:cs="Arial"/>
                <w:b/>
                <w:szCs w:val="19"/>
              </w:rPr>
            </w:pPr>
            <w:r w:rsidRPr="00A77FC7">
              <w:rPr>
                <w:rFonts w:cs="Arial"/>
                <w:b/>
                <w:szCs w:val="19"/>
              </w:rPr>
              <w:t xml:space="preserve">Unternehmen (Firmenname, Sitz) 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402A665" w14:textId="77777777" w:rsidR="00A77FC7" w:rsidRPr="00A77FC7" w:rsidRDefault="00A77FC7" w:rsidP="007A1C12">
            <w:pPr>
              <w:jc w:val="center"/>
              <w:rPr>
                <w:rFonts w:cs="Arial"/>
                <w:b/>
                <w:szCs w:val="19"/>
              </w:rPr>
            </w:pPr>
            <w:r w:rsidRPr="00A77FC7">
              <w:rPr>
                <w:rFonts w:cs="Arial"/>
                <w:b/>
                <w:szCs w:val="19"/>
              </w:rPr>
              <w:t xml:space="preserve">Angaben der Eignungsanforderungen, </w:t>
            </w:r>
          </w:p>
          <w:p w14:paraId="14B6303C" w14:textId="77777777" w:rsidR="00A77FC7" w:rsidRPr="00A77FC7" w:rsidRDefault="00A77FC7" w:rsidP="007A1C12">
            <w:pPr>
              <w:jc w:val="center"/>
              <w:rPr>
                <w:rFonts w:cs="Arial"/>
                <w:b/>
                <w:szCs w:val="19"/>
              </w:rPr>
            </w:pPr>
            <w:r w:rsidRPr="00A77FC7">
              <w:rPr>
                <w:rFonts w:cs="Arial"/>
                <w:b/>
                <w:szCs w:val="19"/>
              </w:rPr>
              <w:t>die durch dieses Unternehmen erfüllt werden</w:t>
            </w:r>
          </w:p>
        </w:tc>
      </w:tr>
      <w:tr w:rsidR="00A77FC7" w:rsidRPr="00EE7B92" w14:paraId="1F9C9537" w14:textId="77777777" w:rsidTr="007A1C12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E84A08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06CF915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A77FC7" w:rsidRPr="00EE7B92" w14:paraId="6F662A8D" w14:textId="77777777" w:rsidTr="007A1C12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1518C0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5635950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A77FC7" w:rsidRPr="00EE7B92" w14:paraId="1D7FEB77" w14:textId="77777777" w:rsidTr="007A1C12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D7B50EB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EDC1E37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A77FC7" w:rsidRPr="00EE7B92" w14:paraId="4C067F06" w14:textId="77777777" w:rsidTr="007A1C12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78F2A5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E01898B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A77FC7" w:rsidRPr="00EE7B92" w14:paraId="6511F5CD" w14:textId="77777777" w:rsidTr="007A1C12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043E7D1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8210036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  <w:tr w:rsidR="00A77FC7" w:rsidRPr="00EE7B92" w14:paraId="12E386B9" w14:textId="77777777" w:rsidTr="007A1C12">
        <w:trPr>
          <w:trHeight w:hRule="exact" w:val="737"/>
        </w:trPr>
        <w:tc>
          <w:tcPr>
            <w:tcW w:w="297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D0F9FAC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B6D8065" w14:textId="77777777" w:rsidR="00A77FC7" w:rsidRPr="00EE7B92" w:rsidRDefault="00A77FC7" w:rsidP="007A1C12">
            <w:pPr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9"/>
              </w:rPr>
              <w:instrText xml:space="preserve"> FORMTEXT </w:instrText>
            </w:r>
            <w:r>
              <w:rPr>
                <w:rFonts w:cs="Arial"/>
                <w:szCs w:val="19"/>
              </w:rPr>
            </w:r>
            <w:r>
              <w:rPr>
                <w:rFonts w:cs="Arial"/>
                <w:szCs w:val="19"/>
              </w:rPr>
              <w:fldChar w:fldCharType="separate"/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noProof/>
                <w:szCs w:val="19"/>
              </w:rPr>
              <w:t> </w:t>
            </w:r>
            <w:r>
              <w:rPr>
                <w:rFonts w:cs="Arial"/>
                <w:szCs w:val="19"/>
              </w:rPr>
              <w:fldChar w:fldCharType="end"/>
            </w:r>
          </w:p>
        </w:tc>
      </w:tr>
    </w:tbl>
    <w:p w14:paraId="3DB42D7E" w14:textId="77777777" w:rsidR="00A77FC7" w:rsidRDefault="00A77FC7" w:rsidP="00A77FC7">
      <w:pPr>
        <w:jc w:val="both"/>
        <w:rPr>
          <w:b/>
          <w:szCs w:val="20"/>
        </w:rPr>
      </w:pPr>
    </w:p>
    <w:p w14:paraId="4441FCC9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Ort, Datum</w:t>
      </w:r>
      <w:r>
        <w:rPr>
          <w:rFonts w:eastAsia="Arial"/>
          <w:color w:val="000000"/>
          <w:sz w:val="19"/>
        </w:rPr>
        <w:tab/>
      </w:r>
      <w:r>
        <w:rPr>
          <w:rFonts w:cs="Arial"/>
          <w:szCs w:val="19"/>
        </w:rPr>
        <w:fldChar w:fldCharType="begin">
          <w:ffData>
            <w:name w:val="Text2"/>
            <w:enabled/>
            <w:calcOnExit w:val="0"/>
            <w:textInput/>
          </w:ffData>
        </w:fldChar>
      </w:r>
      <w:r>
        <w:rPr>
          <w:rFonts w:cs="Arial"/>
          <w:szCs w:val="19"/>
        </w:rPr>
        <w:instrText xml:space="preserve"> FORMTEXT </w:instrText>
      </w:r>
      <w:r>
        <w:rPr>
          <w:rFonts w:cs="Arial"/>
          <w:szCs w:val="19"/>
        </w:rPr>
      </w:r>
      <w:r>
        <w:rPr>
          <w:rFonts w:cs="Arial"/>
          <w:szCs w:val="19"/>
        </w:rPr>
        <w:fldChar w:fldCharType="separate"/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noProof/>
          <w:szCs w:val="19"/>
        </w:rPr>
        <w:t> </w:t>
      </w:r>
      <w:r>
        <w:rPr>
          <w:rFonts w:cs="Arial"/>
          <w:szCs w:val="19"/>
        </w:rPr>
        <w:fldChar w:fldCharType="end"/>
      </w:r>
    </w:p>
    <w:p w14:paraId="328B85D5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2D9A1BEA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Bei elektronischem Angebot</w:t>
      </w:r>
    </w:p>
    <w:p w14:paraId="0C2DAA31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noProof/>
          <w:color w:val="000000"/>
          <w:sz w:val="19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88C1E6" wp14:editId="5E833E23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5400000" cy="990600"/>
                <wp:effectExtent l="0" t="0" r="10795" b="19050"/>
                <wp:wrapNone/>
                <wp:docPr id="29" name="Rechteck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9906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83BB057" id="Rechteck 29" o:spid="_x0000_s1026" style="position:absolute;margin-left:0;margin-top:4.65pt;width:425.2pt;height:78pt;z-index:-25165721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" filled="f" strokecolor="black [1600]" strokeweight="2pt">
                <w10:wrap anchorx="margin"/>
              </v:rect>
            </w:pict>
          </mc:Fallback>
        </mc:AlternateContent>
      </w:r>
    </w:p>
    <w:p w14:paraId="4EE6C688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065B3A1C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74D0EA75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eastAsia="Arial"/>
          <w:color w:val="000000"/>
          <w:sz w:val="19"/>
        </w:rPr>
        <w:instrText xml:space="preserve"> FORMTEXT </w:instrText>
      </w:r>
      <w:r>
        <w:rPr>
          <w:rFonts w:eastAsia="Arial"/>
          <w:color w:val="000000"/>
          <w:sz w:val="19"/>
        </w:rPr>
      </w:r>
      <w:r>
        <w:rPr>
          <w:rFonts w:eastAsia="Arial"/>
          <w:color w:val="000000"/>
          <w:sz w:val="19"/>
        </w:rPr>
        <w:fldChar w:fldCharType="separate"/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noProof/>
          <w:color w:val="000000"/>
          <w:sz w:val="19"/>
        </w:rPr>
        <w:t> </w:t>
      </w:r>
      <w:r>
        <w:rPr>
          <w:rFonts w:eastAsia="Arial"/>
          <w:color w:val="000000"/>
          <w:sz w:val="19"/>
        </w:rPr>
        <w:fldChar w:fldCharType="end"/>
      </w:r>
      <w:bookmarkEnd w:id="7"/>
    </w:p>
    <w:p w14:paraId="0DBF83BE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072DBF9B" w14:textId="68D5D9DB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  <w:r>
        <w:rPr>
          <w:rFonts w:eastAsia="Arial"/>
          <w:color w:val="000000"/>
          <w:sz w:val="19"/>
        </w:rPr>
        <w:t>Bieter / Unternehmen</w:t>
      </w:r>
    </w:p>
    <w:p w14:paraId="011C5DE7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384B0A0F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3DADB679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4C3E2795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078160FD" w14:textId="77777777" w:rsidR="00A77FC7" w:rsidRDefault="00A77FC7" w:rsidP="00A77FC7">
      <w:pPr>
        <w:spacing w:before="110" w:after="1900" w:line="223" w:lineRule="exact"/>
        <w:ind w:left="72" w:right="578"/>
        <w:contextualSpacing/>
        <w:jc w:val="both"/>
        <w:textAlignment w:val="baseline"/>
        <w:rPr>
          <w:rFonts w:eastAsia="Arial"/>
          <w:color w:val="000000"/>
          <w:sz w:val="19"/>
        </w:rPr>
      </w:pPr>
    </w:p>
    <w:p w14:paraId="097285EE" w14:textId="77777777" w:rsidR="00A77FC7" w:rsidRPr="00A77FC7" w:rsidRDefault="00A77FC7" w:rsidP="00A77FC7">
      <w:pPr>
        <w:jc w:val="both"/>
        <w:rPr>
          <w:b/>
          <w:szCs w:val="20"/>
        </w:rPr>
      </w:pPr>
    </w:p>
    <w:sectPr w:rsidR="00A77FC7" w:rsidRPr="00A77FC7" w:rsidSect="003E2CD4">
      <w:headerReference w:type="default" r:id="rId8"/>
      <w:footerReference w:type="default" r:id="rId9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58638" w14:textId="77777777" w:rsidR="007B6E26" w:rsidRDefault="007B6E26">
      <w:r>
        <w:separator/>
      </w:r>
    </w:p>
  </w:endnote>
  <w:endnote w:type="continuationSeparator" w:id="0">
    <w:p w14:paraId="70DC06B2" w14:textId="77777777" w:rsidR="007B6E26" w:rsidRDefault="007B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7F94BBCF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343C49E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609" w:type="dxa"/>
          <w:vAlign w:val="center"/>
        </w:tcPr>
        <w:p w14:paraId="59DA82F7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</w:p>
      </w:tc>
      <w:tc>
        <w:tcPr>
          <w:tcW w:w="7524" w:type="dxa"/>
          <w:vAlign w:val="center"/>
        </w:tcPr>
        <w:p w14:paraId="2EDF25F6" w14:textId="77777777" w:rsidR="00B63072" w:rsidRPr="00D6072E" w:rsidRDefault="005D04BD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 xml:space="preserve"> Vergabestelle – Stadt Rathenow </w:t>
          </w:r>
        </w:p>
      </w:tc>
      <w:tc>
        <w:tcPr>
          <w:tcW w:w="1440" w:type="dxa"/>
          <w:vAlign w:val="center"/>
        </w:tcPr>
        <w:p w14:paraId="41C00BE2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7F5E4D2" w14:textId="77777777" w:rsidR="00B63072" w:rsidRDefault="00B630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12864" w14:textId="77777777" w:rsidR="007B6E26" w:rsidRDefault="007B6E26">
      <w:r>
        <w:separator/>
      </w:r>
    </w:p>
  </w:footnote>
  <w:footnote w:type="continuationSeparator" w:id="0">
    <w:p w14:paraId="6BA4990D" w14:textId="77777777" w:rsidR="007B6E26" w:rsidRDefault="007B6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2CEFD" w14:textId="77777777" w:rsidR="00B63072" w:rsidRDefault="00B63072" w:rsidP="000E6CD2">
    <w:pPr>
      <w:pStyle w:val="Kopfzeile"/>
    </w:pPr>
    <w:r>
      <w:t>235</w:t>
    </w:r>
  </w:p>
  <w:p w14:paraId="00FB9DE0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45409729">
    <w:abstractNumId w:val="0"/>
  </w:num>
  <w:num w:numId="2" w16cid:durableId="307780683">
    <w:abstractNumId w:val="4"/>
  </w:num>
  <w:num w:numId="3" w16cid:durableId="1017272261">
    <w:abstractNumId w:val="5"/>
  </w:num>
  <w:num w:numId="4" w16cid:durableId="1374425130">
    <w:abstractNumId w:val="12"/>
  </w:num>
  <w:num w:numId="5" w16cid:durableId="770736028">
    <w:abstractNumId w:val="8"/>
  </w:num>
  <w:num w:numId="6" w16cid:durableId="1192304674">
    <w:abstractNumId w:val="2"/>
  </w:num>
  <w:num w:numId="7" w16cid:durableId="619726817">
    <w:abstractNumId w:val="10"/>
  </w:num>
  <w:num w:numId="8" w16cid:durableId="1550923181">
    <w:abstractNumId w:val="7"/>
  </w:num>
  <w:num w:numId="9" w16cid:durableId="1826436683">
    <w:abstractNumId w:val="11"/>
  </w:num>
  <w:num w:numId="10" w16cid:durableId="1672676269">
    <w:abstractNumId w:val="3"/>
  </w:num>
  <w:num w:numId="11" w16cid:durableId="1816410517">
    <w:abstractNumId w:val="9"/>
  </w:num>
  <w:num w:numId="12" w16cid:durableId="585261233">
    <w:abstractNumId w:val="9"/>
  </w:num>
  <w:num w:numId="13" w16cid:durableId="523518585">
    <w:abstractNumId w:val="9"/>
  </w:num>
  <w:num w:numId="14" w16cid:durableId="1065376225">
    <w:abstractNumId w:val="9"/>
  </w:num>
  <w:num w:numId="15" w16cid:durableId="947810939">
    <w:abstractNumId w:val="9"/>
  </w:num>
  <w:num w:numId="16" w16cid:durableId="294022216">
    <w:abstractNumId w:val="1"/>
  </w:num>
  <w:num w:numId="17" w16cid:durableId="836924975">
    <w:abstractNumId w:val="1"/>
  </w:num>
  <w:num w:numId="18" w16cid:durableId="1260748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p7mkr6YK7E6oHjOM/s/m38CV5xvkf+8sWVqEVNnWxhqHJJrWsYBddCsViH5boKCps1TUQXkr+ZlPOx7Oet6mIg==" w:salt="kWYjYjPc8Rz5lni1EaltTg=="/>
  <w:defaultTabStop w:val="709"/>
  <w:autoHyphenation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26"/>
    <w:rsid w:val="00010C2E"/>
    <w:rsid w:val="000114D3"/>
    <w:rsid w:val="00014F7A"/>
    <w:rsid w:val="00017C67"/>
    <w:rsid w:val="0003433A"/>
    <w:rsid w:val="0005583E"/>
    <w:rsid w:val="00082ADF"/>
    <w:rsid w:val="000849CE"/>
    <w:rsid w:val="000E6CD2"/>
    <w:rsid w:val="000F026E"/>
    <w:rsid w:val="00110816"/>
    <w:rsid w:val="00127C79"/>
    <w:rsid w:val="001426F7"/>
    <w:rsid w:val="00152B95"/>
    <w:rsid w:val="001C2C86"/>
    <w:rsid w:val="001C509D"/>
    <w:rsid w:val="001D5F0B"/>
    <w:rsid w:val="001E1AFE"/>
    <w:rsid w:val="001F4504"/>
    <w:rsid w:val="00205B8E"/>
    <w:rsid w:val="00216EBD"/>
    <w:rsid w:val="002517FD"/>
    <w:rsid w:val="002556E5"/>
    <w:rsid w:val="00263542"/>
    <w:rsid w:val="002804BF"/>
    <w:rsid w:val="002871A9"/>
    <w:rsid w:val="002C403D"/>
    <w:rsid w:val="002F4952"/>
    <w:rsid w:val="002F587D"/>
    <w:rsid w:val="00327698"/>
    <w:rsid w:val="003335B2"/>
    <w:rsid w:val="00340DDF"/>
    <w:rsid w:val="0034177D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0054"/>
    <w:rsid w:val="00504487"/>
    <w:rsid w:val="00514C0F"/>
    <w:rsid w:val="005333C9"/>
    <w:rsid w:val="00564E57"/>
    <w:rsid w:val="00573601"/>
    <w:rsid w:val="00585790"/>
    <w:rsid w:val="005C41DA"/>
    <w:rsid w:val="005D04BD"/>
    <w:rsid w:val="005E05B0"/>
    <w:rsid w:val="005F152F"/>
    <w:rsid w:val="005F41CD"/>
    <w:rsid w:val="00605DD3"/>
    <w:rsid w:val="00606550"/>
    <w:rsid w:val="00614636"/>
    <w:rsid w:val="00640260"/>
    <w:rsid w:val="00655C07"/>
    <w:rsid w:val="006A021C"/>
    <w:rsid w:val="006A5AED"/>
    <w:rsid w:val="006B7CF1"/>
    <w:rsid w:val="006D268B"/>
    <w:rsid w:val="006D403D"/>
    <w:rsid w:val="006D70A3"/>
    <w:rsid w:val="00734EDE"/>
    <w:rsid w:val="00746498"/>
    <w:rsid w:val="00765A42"/>
    <w:rsid w:val="007723ED"/>
    <w:rsid w:val="0078194F"/>
    <w:rsid w:val="007B6E26"/>
    <w:rsid w:val="008D3694"/>
    <w:rsid w:val="008E2912"/>
    <w:rsid w:val="00910F0B"/>
    <w:rsid w:val="00916671"/>
    <w:rsid w:val="00927DEE"/>
    <w:rsid w:val="00957220"/>
    <w:rsid w:val="00962412"/>
    <w:rsid w:val="0097166A"/>
    <w:rsid w:val="00976383"/>
    <w:rsid w:val="00984803"/>
    <w:rsid w:val="009A6E63"/>
    <w:rsid w:val="009C14BE"/>
    <w:rsid w:val="009C3CF6"/>
    <w:rsid w:val="00A00872"/>
    <w:rsid w:val="00A443D9"/>
    <w:rsid w:val="00A5084B"/>
    <w:rsid w:val="00A510CB"/>
    <w:rsid w:val="00A5341F"/>
    <w:rsid w:val="00A75824"/>
    <w:rsid w:val="00A77FC7"/>
    <w:rsid w:val="00A90C84"/>
    <w:rsid w:val="00A920F7"/>
    <w:rsid w:val="00A922D2"/>
    <w:rsid w:val="00AB4E8A"/>
    <w:rsid w:val="00AC56D5"/>
    <w:rsid w:val="00AC7052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3D9C"/>
    <w:rsid w:val="00B96ADB"/>
    <w:rsid w:val="00BA4FC6"/>
    <w:rsid w:val="00BA5E42"/>
    <w:rsid w:val="00BF6607"/>
    <w:rsid w:val="00C101BF"/>
    <w:rsid w:val="00C166CE"/>
    <w:rsid w:val="00C246AC"/>
    <w:rsid w:val="00C2678D"/>
    <w:rsid w:val="00C45F31"/>
    <w:rsid w:val="00C764C5"/>
    <w:rsid w:val="00C978F7"/>
    <w:rsid w:val="00CD156A"/>
    <w:rsid w:val="00CD54C7"/>
    <w:rsid w:val="00D05C74"/>
    <w:rsid w:val="00D537C1"/>
    <w:rsid w:val="00D6072E"/>
    <w:rsid w:val="00D75523"/>
    <w:rsid w:val="00D97BBF"/>
    <w:rsid w:val="00DA276D"/>
    <w:rsid w:val="00DC2EA6"/>
    <w:rsid w:val="00DC7E08"/>
    <w:rsid w:val="00DC7EA3"/>
    <w:rsid w:val="00DE2F64"/>
    <w:rsid w:val="00DE74F3"/>
    <w:rsid w:val="00DF1224"/>
    <w:rsid w:val="00E02FAA"/>
    <w:rsid w:val="00E322E9"/>
    <w:rsid w:val="00E3415A"/>
    <w:rsid w:val="00E6087B"/>
    <w:rsid w:val="00E85EBB"/>
    <w:rsid w:val="00E86A1A"/>
    <w:rsid w:val="00EA0FB3"/>
    <w:rsid w:val="00EB44CE"/>
    <w:rsid w:val="00EC73C6"/>
    <w:rsid w:val="00EC7AED"/>
    <w:rsid w:val="00EE36FF"/>
    <w:rsid w:val="00EE496F"/>
    <w:rsid w:val="00EE7B92"/>
    <w:rsid w:val="00EF64E3"/>
    <w:rsid w:val="00F133C2"/>
    <w:rsid w:val="00F21669"/>
    <w:rsid w:val="00F32C49"/>
    <w:rsid w:val="00F56D49"/>
    <w:rsid w:val="00F77CE1"/>
    <w:rsid w:val="00FA0151"/>
    <w:rsid w:val="00FA4F96"/>
    <w:rsid w:val="00FA67C7"/>
    <w:rsid w:val="00FC0982"/>
    <w:rsid w:val="00FC16D2"/>
    <w:rsid w:val="00FD49AF"/>
    <w:rsid w:val="00FE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1E795B0F"/>
  <w15:docId w15:val="{5E08B8F2-CE05-4F5F-8410-C4586FF7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HA\10\70\02-Formulare\Formulare%20Stadt%20RN\VOB_A\235_%20Verzeichnis%20der%20Leistungen_Kapazit&#228;ten%20anderer%20Unternehmen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52615-3D7D-4F1B-9C1E-D7F21B05D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235_ Verzeichnis der Leistungen_Kapazitäten anderer Unternehmen</Template>
  <TotalTime>0</TotalTime>
  <Pages>2</Pages>
  <Words>360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Verzeichnis der Leistungen/Kapazitäten anderer Unternehmen</dc:title>
  <dc:subject>Nachunternehmer; Unterauftragnehmer; Eignungsleihe</dc:subject>
  <dc:creator>Kerstin Hensel</dc:creator>
  <cp:keywords>Nachunternehmereinsatz EU, Eignungsleihe</cp:keywords>
  <cp:lastModifiedBy>Wischer</cp:lastModifiedBy>
  <cp:revision>13</cp:revision>
  <cp:lastPrinted>2016-02-18T07:36:00Z</cp:lastPrinted>
  <dcterms:created xsi:type="dcterms:W3CDTF">2024-12-18T10:19:00Z</dcterms:created>
  <dcterms:modified xsi:type="dcterms:W3CDTF">2026-06-08T11:51:00Z</dcterms:modified>
</cp:coreProperties>
</file>